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494" w:rsidRPr="0026160B" w:rsidRDefault="00B91494" w:rsidP="00AB62F6">
      <w:pPr>
        <w:pStyle w:val="NoSpacing"/>
        <w:numPr>
          <w:ilvl w:val="0"/>
          <w:numId w:val="1"/>
        </w:numPr>
        <w:rPr>
          <w:rFonts w:ascii="Times New Roman" w:hAnsi="Times New Roman"/>
          <w:sz w:val="28"/>
          <w:szCs w:val="28"/>
          <w:lang w:val="tt-RU"/>
        </w:rPr>
      </w:pPr>
      <w:r>
        <w:t xml:space="preserve"> 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>В рамка</w:t>
      </w:r>
      <w:bookmarkStart w:id="0" w:name="_GoBack"/>
      <w:bookmarkEnd w:id="0"/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>х Года родных языков и народного единства в нашей  школе прошел конкурс  чтецов среди обучающихся 5 классов . Его задачами являются  : выявление лучших чтецов среди детей, предоставление им возможности для самовыражения таланта .</w:t>
      </w:r>
    </w:p>
    <w:p w:rsidR="00B91494" w:rsidRPr="00AB62F6" w:rsidRDefault="00B91494" w:rsidP="0026160B">
      <w:pPr>
        <w:pStyle w:val="NoSpacing"/>
        <w:ind w:left="360"/>
        <w:rPr>
          <w:rFonts w:ascii="Times New Roman" w:hAnsi="Times New Roman"/>
          <w:sz w:val="28"/>
          <w:szCs w:val="28"/>
          <w:lang w:val="tt-RU"/>
        </w:rPr>
      </w:pPr>
      <w:r w:rsidRPr="00AB62F6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 xml:space="preserve"> </w:t>
      </w:r>
      <w:r w:rsidRPr="0026160B">
        <w:rPr>
          <w:rFonts w:ascii="Times New Roman" w:hAnsi="Times New Roman"/>
          <w:color w:val="000000"/>
          <w:sz w:val="28"/>
          <w:szCs w:val="28"/>
          <w:lang w:val="tt-RU"/>
        </w:rPr>
        <w:t xml:space="preserve"> Туган тел һәм Халыклар бердәмлеге елы кысаларында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 xml:space="preserve">  безнен мэктэптэ әдәби ижатка сәләте булган балаларны барлау, таныту һәм сәләтләрен үстеру максатыннан  5 нче сыйныф укучылары арасында  </w:t>
      </w:r>
      <w:r w:rsidRPr="0026160B">
        <w:rPr>
          <w:rFonts w:ascii="Times New Roman" w:hAnsi="Times New Roman"/>
          <w:color w:val="3C4052"/>
          <w:sz w:val="28"/>
          <w:szCs w:val="28"/>
          <w:shd w:val="clear" w:color="auto" w:fill="FFFFFF"/>
          <w:lang w:val="tt-RU"/>
        </w:rPr>
        <w:t>«Шигъри мизгелләр»</w:t>
      </w:r>
      <w:r w:rsidRPr="00AB62F6">
        <w:rPr>
          <w:rFonts w:ascii="Times New Roman" w:hAnsi="Times New Roman"/>
          <w:color w:val="3C4052"/>
          <w:sz w:val="28"/>
          <w:szCs w:val="28"/>
          <w:shd w:val="clear" w:color="auto" w:fill="FFFFFF"/>
          <w:lang w:val="tt-RU"/>
        </w:rPr>
        <w:t xml:space="preserve"> </w:t>
      </w:r>
      <w:r w:rsidRPr="00AB62F6">
        <w:rPr>
          <w:rFonts w:ascii="Times New Roman" w:hAnsi="Times New Roman"/>
          <w:color w:val="000000"/>
          <w:sz w:val="28"/>
          <w:szCs w:val="28"/>
          <w:lang w:val="tt-RU"/>
        </w:rPr>
        <w:t>бәйгесе булып үтте.  Бәйгенең максаты: балалар арасында иң яхшы шигырь укучыларны ачыклау, аларга  үз-үзләренең талантларын күрсәтү өчен мөмкинлекләр бирү.</w:t>
      </w:r>
    </w:p>
    <w:p w:rsidR="00B91494" w:rsidRPr="00AB62F6" w:rsidRDefault="00B91494" w:rsidP="00AB62F6">
      <w:pPr>
        <w:pStyle w:val="NoSpacing"/>
        <w:ind w:left="720"/>
        <w:rPr>
          <w:rFonts w:ascii="Times New Roman" w:hAnsi="Times New Roman"/>
          <w:sz w:val="28"/>
          <w:szCs w:val="28"/>
          <w:lang w:val="tt-RU"/>
        </w:rPr>
      </w:pPr>
    </w:p>
    <w:sectPr w:rsidR="00B91494" w:rsidRPr="00AB62F6" w:rsidSect="00AD1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D6400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E8622D5"/>
    <w:multiLevelType w:val="hybridMultilevel"/>
    <w:tmpl w:val="DEECAACE"/>
    <w:lvl w:ilvl="0" w:tplc="311A03CA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13D0D"/>
    <w:rsid w:val="002113E2"/>
    <w:rsid w:val="0026160B"/>
    <w:rsid w:val="006E7AC2"/>
    <w:rsid w:val="00A24CDE"/>
    <w:rsid w:val="00AB62F6"/>
    <w:rsid w:val="00AD1B7C"/>
    <w:rsid w:val="00B91494"/>
    <w:rsid w:val="00D13D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2F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AB62F6"/>
    <w:rPr>
      <w:lang w:eastAsia="en-US"/>
    </w:rPr>
  </w:style>
  <w:style w:type="paragraph" w:styleId="ListParagraph">
    <w:name w:val="List Paragraph"/>
    <w:basedOn w:val="Normal"/>
    <w:uiPriority w:val="99"/>
    <w:qFormat/>
    <w:rsid w:val="00AB62F6"/>
    <w:pPr>
      <w:spacing w:after="160" w:line="259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929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9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1</Pages>
  <Words>90</Words>
  <Characters>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Гульчира</dc:creator>
  <cp:keywords/>
  <dc:description/>
  <cp:lastModifiedBy>Fauzia</cp:lastModifiedBy>
  <cp:revision>3</cp:revision>
  <dcterms:created xsi:type="dcterms:W3CDTF">2021-09-23T10:49:00Z</dcterms:created>
  <dcterms:modified xsi:type="dcterms:W3CDTF">2021-09-23T16:48:00Z</dcterms:modified>
</cp:coreProperties>
</file>